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6306185</wp:posOffset>
                </wp:positionV>
                <wp:extent cx="192214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92214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35pt;margin-top:496.55pt;height:31.5pt;width:151.35pt;z-index:251663360;mso-width-relative:page;mso-height-relative:page;" filled="f" stroked="f" coordsize="21600,21600" o:gfxdata="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hEkOzcAAAADAEAAA8AAAAAAAAA&#10;AQAgAAAAIgAAAGRycy9kb3ducmV2LnhtbFBLAQIUABQAAAAIAIdO4kDx5H/U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3629025</wp:posOffset>
                </wp:positionV>
                <wp:extent cx="3031490" cy="17145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49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—15年职业教学经验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—二级广告设计师（技师）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中国市场营销总监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—硕士学位、教育管理专业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35pt;margin-top:285.75pt;height:135pt;width:238.7pt;z-index:251666432;mso-width-relative:page;mso-height-relative:page;" filled="f" stroked="f" coordsize="21600,21600" o:gfxdata="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L3hIs3AAAAAwBAAAPAAAAAAAAAAEAIAAAACIA&#10;AABkcnMvZG93bnJldi54bWxQSwECFAAUAAAACACHTuJAGACMHD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—15年职业教学经验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—二级广告设计师（技师）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中国市场营销总监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—硕士学位、教育管理专业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2471420</wp:posOffset>
                </wp:positionV>
                <wp:extent cx="2934970" cy="9074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90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专任教师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副教授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94.6pt;height:71.45pt;width:231.1pt;z-index:251665408;mso-width-relative:page;mso-height-relative:page;" filled="f" stroked="f" coordsize="21600,21600" o:gfxdata="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bBAirdAAAADAEAAA8AAAAAAAAAAQAgAAAAIgAA&#10;AGRycy9kb3ducmV2LnhtbFBLAQIUABQAAAAIAIdO4kB9PYEv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专任教师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副教授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1851660</wp:posOffset>
            </wp:positionV>
            <wp:extent cx="2733040" cy="3470910"/>
            <wp:effectExtent l="0" t="0" r="10160" b="8890"/>
            <wp:wrapNone/>
            <wp:docPr id="5" name="图片 5" descr="4CD9428949E759B93210081F1502D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D9428949E759B93210081F1502D659"/>
                    <pic:cNvPicPr>
                      <a:picLocks noChangeAspect="1"/>
                    </pic:cNvPicPr>
                  </pic:nvPicPr>
                  <pic:blipFill>
                    <a:blip r:embed="rId4"/>
                    <a:srcRect t="5590" b="-729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崔元玺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4384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崔元玺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5168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253809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2538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主要从事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艺术设计与品牌营销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应用研究。主持并参与多项课题，其中国家级课题1项并获科研成果一等奖；独撰专著1项；公开发表专业论文10余篇，其中北大核心期刊1篇；指导学生参加技能竞赛并多次获奖；具有较丰富的社会服务经验。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99.85pt;width:393.75pt;z-index:251667456;mso-width-relative:page;mso-height-relative:page;" filled="f" stroked="f" coordsize="21600,21600" o:gfxdata="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cTFADt0AAAAOAQAADwAAAAAA&#10;AAABACAAAAAiAAAAZHJzL2Rvd25yZXYueG1sUEsBAhQAFAAAAAgAh07iQEYKydNHAgAAdQ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主要从事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艺术设计与品牌营销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应用研究。主持并参与多项课题，其中国家级课题1项并获科研成果一等奖；独撰专著1项；公开发表专业论文10余篇，其中北大核心期刊1篇；指导学生参加技能竞赛并多次获奖；具有较丰富的社会服务经验。</w:t>
                      </w: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040B6D-8B99-4073-BEF5-09B443B1CB6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9FBDE8C-DFFE-437D-A8A5-7D921C27C5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A170AD3-097A-4C56-97E7-4A4F006C57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AAA6A7F-EB5A-4728-8BF2-62BD4F1BB55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2F76A83-1C79-41A8-9AB8-0843DB7CAFA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D9139693-D3E7-4CB5-AA53-928AF4FF1C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sImhkaWQiOiJhNmMzOGZmZjNmYWEyMDEwYmY1YjYwYjFlZmI1NmI1YSIsInVzZXJDb3VudCI6M30="/>
  </w:docVars>
  <w:rsids>
    <w:rsidRoot w:val="7B171394"/>
    <w:rsid w:val="02E62FD5"/>
    <w:rsid w:val="0D711A9F"/>
    <w:rsid w:val="10BC5375"/>
    <w:rsid w:val="16AE7712"/>
    <w:rsid w:val="1C630155"/>
    <w:rsid w:val="23934E08"/>
    <w:rsid w:val="257574D6"/>
    <w:rsid w:val="2EBB52EC"/>
    <w:rsid w:val="3E1A56BE"/>
    <w:rsid w:val="466B2BA2"/>
    <w:rsid w:val="46BE2D9C"/>
    <w:rsid w:val="74021B2A"/>
    <w:rsid w:val="75862B41"/>
    <w:rsid w:val="76CA086F"/>
    <w:rsid w:val="782B7577"/>
    <w:rsid w:val="7A7F2C5C"/>
    <w:rsid w:val="7B171394"/>
    <w:rsid w:val="7FBFA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uiyuanxi\Library\Containers\com.kingsoft.wpsoffice.mac\Data\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2024-09-18T16:46:00Z</dcterms:created>
  <dc:creator>永远的长发</dc:creator>
  <cp:lastModifiedBy>王禹</cp:lastModifiedBy>
  <dcterms:modified xsi:type="dcterms:W3CDTF">2024-09-24T08:46:13Z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13BDD029FCC90141C21BF166A501ED66_43</vt:lpwstr>
  </property>
</Properties>
</file>