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FC008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4049395</wp:posOffset>
                </wp:positionH>
                <wp:positionV relativeFrom="paragraph">
                  <wp:posOffset>2791460</wp:posOffset>
                </wp:positionV>
                <wp:extent cx="2745740" cy="255206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5740" cy="2552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2E11A">
                            <w:pPr>
                              <w:ind w:left="0" w:leftChars="0" w:firstLine="321" w:firstLineChars="100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—博士研究生</w:t>
                            </w:r>
                          </w:p>
                          <w:p w14:paraId="24B1FCD1">
                            <w:pPr>
                              <w:ind w:left="0" w:leftChars="0" w:firstLine="321" w:firstLineChars="100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—轻工技术与工程专业</w:t>
                            </w:r>
                          </w:p>
                          <w:p w14:paraId="5B3CB01F">
                            <w:pPr>
                              <w:ind w:firstLine="643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</w:p>
                          <w:p w14:paraId="423D7911">
                            <w:pPr>
                              <w:ind w:firstLine="643"/>
                              <w:rPr>
                                <w:rFonts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85pt;margin-top:219.8pt;height:200.95pt;width:216.2pt;z-index:251664384;mso-width-relative:page;mso-height-relative:page;" filled="f" stroked="f" coordsize="21600,21600" o:gfxdata="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tidXt0AAAAMAQAADwAAAAAAAAABACAAAAAiAAAA&#10;ZHJzL2Rvd25yZXYueG1sUEsBAhQAFAAAAAgAh07iQMVVmP07AgAAaQ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32E11A">
                      <w:pPr>
                        <w:ind w:left="0" w:leftChars="0" w:firstLine="321" w:firstLineChars="100"/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—博士研究生</w:t>
                      </w:r>
                    </w:p>
                    <w:p w14:paraId="24B1FCD1">
                      <w:pPr>
                        <w:ind w:left="0" w:leftChars="0" w:firstLine="321" w:firstLineChars="100"/>
                        <w:rPr>
                          <w:rFonts w:hint="eastAsia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—轻工技术与工程专业</w:t>
                      </w:r>
                    </w:p>
                    <w:p w14:paraId="5B3CB01F">
                      <w:pPr>
                        <w:ind w:firstLine="643"/>
                        <w:rPr>
                          <w:rFonts w:hint="eastAsia"/>
                          <w:sz w:val="32"/>
                          <w:szCs w:val="32"/>
                        </w:rPr>
                      </w:pPr>
                    </w:p>
                    <w:p w14:paraId="423D7911">
                      <w:pPr>
                        <w:ind w:firstLine="643"/>
                        <w:rPr>
                          <w:rFonts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2313305</wp:posOffset>
                </wp:positionV>
                <wp:extent cx="2934970" cy="66103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970" cy="661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F5A41">
                            <w:pPr>
                              <w:ind w:left="0" w:leftChars="0" w:firstLine="361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专任教师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8pt;margin-top:182.15pt;height:52.05pt;width:231.1pt;z-index:251663360;mso-width-relative:page;mso-height-relative:page;" filled="f" stroked="f" coordsize="21600,21600" o:gfxdata="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kEb2d0AAAAMAQAADwAAAAAAAAABACAAAAAiAAAA&#10;ZHJzL2Rvd25yZXYueG1sUEsBAhQAFAAAAAgAh07iQBbcemE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3F5A41">
                      <w:pPr>
                        <w:ind w:left="0" w:leftChars="0" w:firstLine="361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专任教师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-15240</wp:posOffset>
            </wp:positionV>
            <wp:extent cx="7554595" cy="10996295"/>
            <wp:effectExtent l="0" t="0" r="8255" b="0"/>
            <wp:wrapNone/>
            <wp:docPr id="1" name="图片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99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5722620</wp:posOffset>
                </wp:positionV>
                <wp:extent cx="2627630" cy="510540"/>
                <wp:effectExtent l="0" t="0" r="0" b="3810"/>
                <wp:wrapNone/>
                <wp:docPr id="21082244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763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3494C">
                            <w:pPr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研究方向及成果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46.8pt;margin-top:450.6pt;height:40.2pt;width:206.9pt;z-index:251670528;mso-width-relative:page;mso-height-relative:page;" filled="f" stroked="f" coordsize="21600,21600" o:gfxdata="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xjnR1tsAAAAKAQAADwAAAAAAAAABACAA&#10;AAAiAAAAZHJzL2Rvd25yZXYueG1sUEsBAhQAFAAAAAgAh07iQHktubtDAgAAbw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13494C">
                      <w:pPr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研究方向及成果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6387465</wp:posOffset>
                </wp:positionV>
                <wp:extent cx="5559425" cy="2773680"/>
                <wp:effectExtent l="0" t="0" r="0" b="7620"/>
                <wp:wrapNone/>
                <wp:docPr id="196415928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277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448250">
                            <w:pPr>
                              <w:ind w:firstLine="56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长期从事高性能、多功能化聚合物基复合材料研究。在科研项目方面，作为重要完成人参与国家自然科学基金面上项目、省科技攻关项目等多项课题。论文发表方面，以第一作者在领域权威期刊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《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Progress in Organic Coatings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》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《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Polymer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》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《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Industrial &amp; Engineering Chemistry Research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》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等发表SCI论文8篇、EI论文1篇，在有机化合物合成、纳米材料合成及功能化改性、聚合物基复合材料设计制备及结构性能调控等方面进行系统研究。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85.7pt;margin-top:502.95pt;height:218.4pt;width:437.75pt;z-index:251669504;mso-width-relative:page;mso-height-relative:page;" filled="f" stroked="f" coordsize="21600,21600" o:gfxdata="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6rDqtwAAAAOAQAADwAAAAAAAAAB&#10;ACAAAAAiAAAAZHJzL2Rvd25yZXYueG1sUEsBAhQAFAAAAAgAh07iQMZfuvlFAgAAcQ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448250">
                      <w:pPr>
                        <w:ind w:firstLine="56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长期从事高性能、多功能化聚合物基复合材料研究。在科研项目方面，作为重要完成人参与国家自然科学基金面上项目、省科技攻关项目等多项课题。论文发表方面，以第一作者在领域权威期刊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《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Progress in Organic Coatings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》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、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《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Polymer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》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、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《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Industrial &amp; Engineering Chemistry Research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》</w:t>
                      </w:r>
                      <w:r>
                        <w:rPr>
                          <w:sz w:val="28"/>
                          <w:szCs w:val="28"/>
                        </w:rPr>
                        <w:t>等发表SCI论文8篇、EI论文1篇，在有机化合物合成、纳米材料合成及功能化改性、聚合物基复合材料设计制备及结构性能调控等方面进行系统研究。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5581650</wp:posOffset>
                </wp:positionV>
                <wp:extent cx="6028055" cy="3844290"/>
                <wp:effectExtent l="19050" t="19050" r="10795" b="22860"/>
                <wp:wrapNone/>
                <wp:docPr id="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055" cy="3844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16AE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65.7pt;margin-top:439.5pt;height:302.7pt;width:474.65pt;z-index:251666432;v-text-anchor:middle;mso-width-relative:page;mso-height-relative:page;" fillcolor="#FFFFFF [3212]" filled="t" stroked="t" coordsize="21600,21600" o:gfxdata="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7AlIdoAAAANAQAADwAAAAAAAAABACAAAAAiAAAA&#10;ZHJzL2Rvd25yZXYueG1sUEsBAhQAFAAAAAgAh07iQAQLGQB3AgAA7QQAAA4AAAAAAAAAAQAgAAAA&#10;KQEAAGRycy9lMm9Eb2MueG1sUEsFBgAAAAAGAAYAWQEAABIGAAAAAA==&#10;">
                <v:fill on="t" focussize="0,0"/>
                <v:stroke weight="2.25pt" color="#016AE7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382905</wp:posOffset>
            </wp:positionH>
            <wp:positionV relativeFrom="paragraph">
              <wp:posOffset>5722620</wp:posOffset>
            </wp:positionV>
            <wp:extent cx="3081020" cy="462915"/>
            <wp:effectExtent l="0" t="0" r="5080" b="0"/>
            <wp:wrapNone/>
            <wp:docPr id="1929610569" name="图片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10569" name="图片 1" descr="0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5638800</wp:posOffset>
            </wp:positionV>
            <wp:extent cx="708025" cy="260985"/>
            <wp:effectExtent l="0" t="0" r="0" b="5715"/>
            <wp:wrapNone/>
            <wp:docPr id="1065596203" name="图片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96203" name="图片 1" descr="0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1423035</wp:posOffset>
            </wp:positionV>
            <wp:extent cx="2818765" cy="3681730"/>
            <wp:effectExtent l="0" t="0" r="635" b="0"/>
            <wp:wrapNone/>
            <wp:docPr id="17013444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44411" name="图片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368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4189095</wp:posOffset>
                </wp:positionH>
                <wp:positionV relativeFrom="paragraph">
                  <wp:posOffset>1626870</wp:posOffset>
                </wp:positionV>
                <wp:extent cx="1689735" cy="64452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64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C72B8">
                            <w:pPr>
                              <w:ind w:left="0" w:leftChars="0" w:firstLine="361" w:firstLineChars="1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范维维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9.85pt;margin-top:128.1pt;height:50.75pt;width:133.05pt;z-index:251662336;mso-width-relative:page;mso-height-relative:page;" filled="f" stroked="f" coordsize="21600,21600" o:gfxdata="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EjHi9wAAAALAQAADwAAAAAAAAABACAAAAAiAAAA&#10;ZHJzL2Rvd25yZXYueG1sUEsBAhQAFAAAAAgAh07iQKRzd2E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3C72B8">
                      <w:pPr>
                        <w:ind w:left="0" w:leftChars="0" w:firstLine="361" w:firstLineChars="1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范维维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6188075</wp:posOffset>
            </wp:positionV>
            <wp:extent cx="708025" cy="260985"/>
            <wp:effectExtent l="0" t="0" r="15875" b="5715"/>
            <wp:wrapNone/>
            <wp:docPr id="4" name="图片 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6268720</wp:posOffset>
            </wp:positionV>
            <wp:extent cx="3081020" cy="462915"/>
            <wp:effectExtent l="0" t="0" r="5080" b="13335"/>
            <wp:wrapNone/>
            <wp:docPr id="3" name="图片 3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723"/>
      </w:pPr>
      <w:r>
        <w:separator/>
      </w:r>
    </w:p>
  </w:endnote>
  <w:endnote w:type="continuationSeparator" w:id="1">
    <w:p>
      <w:pPr>
        <w:ind w:firstLine="72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FF84F69-AD3A-4C92-B990-F77C09F0077E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A7EC2B40-16B0-4C28-8074-2233ACEB2D3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F9110AF9-BB9E-4F04-B23B-5747F5ADC56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3E554EB-AFE1-4608-B839-9D89695D84B9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06ED1424-CFF0-4234-9F33-D808BD8D243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723"/>
      </w:pPr>
      <w:r>
        <w:separator/>
      </w:r>
    </w:p>
  </w:footnote>
  <w:footnote w:type="continuationSeparator" w:id="1">
    <w:p>
      <w:pPr>
        <w:ind w:firstLine="72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CwiaGRpZCI6ImE2YzM4ZmZmM2ZhYTIwMTBiZjViNjBiMWVmYjU2YjVhIiwidXNlckNvdW50IjozfQ=="/>
  </w:docVars>
  <w:rsids>
    <w:rsidRoot w:val="7B171394"/>
    <w:rsid w:val="00380769"/>
    <w:rsid w:val="005402E9"/>
    <w:rsid w:val="0079130C"/>
    <w:rsid w:val="009A5001"/>
    <w:rsid w:val="00E8647F"/>
    <w:rsid w:val="02E62FD5"/>
    <w:rsid w:val="0D711A9F"/>
    <w:rsid w:val="10BC5375"/>
    <w:rsid w:val="1A634084"/>
    <w:rsid w:val="1C630155"/>
    <w:rsid w:val="257574D6"/>
    <w:rsid w:val="466B2BA2"/>
    <w:rsid w:val="46BE2D9C"/>
    <w:rsid w:val="7B17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723" w:firstLineChars="200"/>
      <w:jc w:val="both"/>
    </w:pPr>
    <w:rPr>
      <w:rFonts w:ascii="Times New Roman" w:hAnsi="Times New Roman" w:eastAsia="宋体" w:cs="Times New Roman"/>
      <w:b/>
      <w:bCs/>
      <w:kern w:val="2"/>
      <w:sz w:val="36"/>
      <w:szCs w:val="36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133f142-fab8-4257-a08f-628a72c4b3e7\&#19987;&#23478;&#31616;&#20171;&#20154;&#29289;&#20171;&#32461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专家简介人物介绍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2026-09-07T01:45:00Z</dcterms:created>
  <dc:creator>永远的长发</dc:creator>
  <cp:lastModifiedBy>王禹</cp:lastModifiedBy>
  <dcterms:modified xsi:type="dcterms:W3CDTF">2026-09-08T03:28:31Z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v1.0_mb_Ro8TQ8MfctPW5wkX+uj9Fg==</vt:lpwstr>
  </property>
  <property fmtid="{D5CDD505-2E9C-101B-9397-08002B2CF9AE}" pid="4" name="ICV">
    <vt:lpwstr>8F8889040E654D808A85CEBE38EA9607_11</vt:lpwstr>
  </property>
  <property fmtid="{D5CDD505-2E9C-101B-9397-08002B2CF9AE}" pid="5" name="KSOTemplateDocerSaveRecord">
    <vt:lpwstr>eyJoZGlkIjoiYTZjMzhmZmYzZmFhMjAxMGJmNWI2MGIxZWZiNTZiNWEiLCJ1c2VySWQiOiIxNTU5MTkwMDE0In0=</vt:lpwstr>
  </property>
</Properties>
</file>