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6306185</wp:posOffset>
                </wp:positionV>
                <wp:extent cx="211137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21113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85pt;margin-top:496.55pt;height:31.5pt;width:166.25pt;z-index:251663360;mso-width-relative:page;mso-height-relative:page;" filled="f" stroked="f" coordsize="21600,21600" o:gfxdata="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9WeMdwAAAAMAQAADwAAAAAAAAAB&#10;ACAAAAAiAAAAZHJzL2Rvd25yZXYueG1sUEsBAhQAFAAAAAgAh07iQKNQsjlFAgAAcg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1062990</wp:posOffset>
            </wp:positionV>
            <wp:extent cx="2568575" cy="3424555"/>
            <wp:effectExtent l="0" t="0" r="3175" b="4445"/>
            <wp:wrapNone/>
            <wp:docPr id="5" name="图片 5" descr="2024-09-22 16:53:25.85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-09-22 16:53:25.85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2795905</wp:posOffset>
                </wp:positionV>
                <wp:extent cx="2840355" cy="25476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355" cy="2547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—8年职业教学经验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—硕士研究生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—建筑专业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3.4pt;margin-top:220.15pt;height:200.6pt;width:223.65pt;z-index:251666432;mso-width-relative:page;mso-height-relative:page;" filled="f" stroked="f" coordsize="21600,21600" o:gfxdata="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Q1/3NwAAAAMAQAADwAAAAAAAAABACAAAAAi&#10;AAAAZHJzL2Rvd25yZXYueG1sUEsBAhQAFAAAAAgAh07iQGqj5Oc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—8年职业教学经验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—硕士研究生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—建筑专业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2147570</wp:posOffset>
                </wp:positionV>
                <wp:extent cx="2934970" cy="56070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专任教师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69.1pt;height:44.15pt;width:231.1pt;z-index:251665408;mso-width-relative:page;mso-height-relative:page;" filled="f" stroked="f" coordsize="21600,21600" o:gfxdata="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5FgtwAAAAMAQAADwAAAAAAAAABACAAAAAiAAAA&#10;ZHJzL2Rvd25yZXYueG1sUEsBAhQAFAAAAAgAh07iQJax6Y4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专任教师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1245235</wp:posOffset>
                </wp:positionV>
                <wp:extent cx="1689735" cy="7747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高颖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98.05pt;height:61pt;width:133.05pt;z-index:251664384;mso-width-relative:page;mso-height-relative:page;" filled="f" stroked="f" coordsize="21600,21600" o:gfxdata="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sTQDdsAAAALAQAADwAAAAAAAAABACAAAAAiAAAA&#10;ZHJzL2Rvd25yZXYueG1sUEsBAhQAFAAAAAgAh07iQBuErd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高颖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6812915</wp:posOffset>
                </wp:positionV>
                <wp:extent cx="5000625" cy="161988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161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在服装陈列、室内设计和公共艺术领域有深入研究，指导学生在创新创业和职业技能大赛中多次获得校级和省级奖项。发表多篇论文，目前参研科研项目11项，结题5项，成果显著。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55pt;margin-top:536.45pt;height:127.55pt;width:393.75pt;z-index:251667456;mso-width-relative:page;mso-height-relative:page;" filled="f" stroked="f" coordsize="21600,21600" o:gfxdata="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gOSOKd0AAAAOAQAADwAAAAAA&#10;AAABACAAAAAiAAAAZHJzL2Rvd25yZXYueG1sUEsBAhQAFAAAAAgAh07iQP01+DxHAgAAdQ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在服装陈列、室内设计和公共艺术领域有深入研究，指导学生在创新创业和职业技能大赛中多次获得校级和省级奖项。发表多篇论文，目前参研科研项目11项，结题5项，成果显著。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-13970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5168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A66A4E-D89A-4B01-945F-B4682605AF9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2211761-1F58-4124-8E47-D689B78228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2224BFE-EF12-4BAF-8977-2FA0ACA084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E2D9828-3055-4F42-B9E3-2219D56361B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0732120-2BB5-4903-A931-2F061216545D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78FA63A2-7CB6-4DDF-8101-E819DE6274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mE2YzM4ZmZmM2ZhYTIwMTBiZjViNjBiMWVmYjU2YjVhIiwidXNlckNvdW50IjoyfQ=="/>
  </w:docVars>
  <w:rsids>
    <w:rsidRoot w:val="00000000"/>
    <w:rsid w:val="036F46B2"/>
    <w:rsid w:val="05A4075B"/>
    <w:rsid w:val="28B86046"/>
    <w:rsid w:val="55E0658D"/>
    <w:rsid w:val="7503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2024-09-19T00:46:00Z</dcterms:created>
  <dc:creator>永远的长发</dc:creator>
  <cp:lastModifiedBy>王禹</cp:lastModifiedBy>
  <dcterms:modified xsi:type="dcterms:W3CDTF">2024-09-24T08:17:52Z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