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8D6A0"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1892300</wp:posOffset>
                </wp:positionV>
                <wp:extent cx="1689735" cy="64452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64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C9148">
                            <w:pPr>
                              <w:spacing w:line="920" w:lineRule="exact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梁爽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35pt;margin-top:149pt;height:50.75pt;width:133.05pt;z-index:251664384;mso-width-relative:page;mso-height-relative:page;" filled="f" stroked="f" coordsize="21600,21600" o:gfxdata="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WmBAdwAAAALAQAADwAAAAAAAAABACAAAAAiAAAA&#10;ZHJzL2Rvd25yZXYueG1sUEsBAhQAFAAAAAgAh07iQKRzd2E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4C9148">
                      <w:pPr>
                        <w:spacing w:line="920" w:lineRule="exact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梁爽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4204970</wp:posOffset>
                </wp:positionH>
                <wp:positionV relativeFrom="paragraph">
                  <wp:posOffset>3351530</wp:posOffset>
                </wp:positionV>
                <wp:extent cx="1990725" cy="8382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B3BBC">
                            <w:pPr>
                              <w:widowControl/>
                              <w:jc w:val="left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博士研究生</w:t>
                            </w:r>
                          </w:p>
                          <w:p w14:paraId="1A0B7E09">
                            <w:pPr>
                              <w:widowControl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轻工技术与工程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1pt;margin-top:263.9pt;height:66pt;width:156.75pt;z-index:251667456;mso-width-relative:page;mso-height-relative:page;" filled="f" stroked="f" coordsize="21600,21600" o:gfxdata="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TJc1G2wAAAAsBAAAPAAAAAAAAAAEAIAAAACIAAABk&#10;cnMvZG93bnJldi54bWxQSwECFAAUAAAACACHTuJAp1OxL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FB3BBC">
                      <w:pPr>
                        <w:widowControl/>
                        <w:jc w:val="left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博士研究生</w:t>
                      </w:r>
                    </w:p>
                    <w:p w14:paraId="1A0B7E09">
                      <w:pPr>
                        <w:widowControl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轻工技术与工程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4035425</wp:posOffset>
                </wp:positionH>
                <wp:positionV relativeFrom="paragraph">
                  <wp:posOffset>2679065</wp:posOffset>
                </wp:positionV>
                <wp:extent cx="2934970" cy="1084580"/>
                <wp:effectExtent l="0" t="0" r="0" b="127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1084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50F3E">
                            <w:pPr>
                              <w:spacing w:line="520" w:lineRule="exact"/>
                              <w:ind w:firstLine="360" w:firstLineChars="1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专任教师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7.75pt;margin-top:210.95pt;height:85.4pt;width:231.1pt;z-index:251665408;mso-width-relative:page;mso-height-relative:page;" filled="f" stroked="f" coordsize="21600,21600" o:gfxdata="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JJCJ90AAAAMAQAADwAAAAAAAAABACAAAAAi&#10;AAAAZHJzL2Rvd25yZXYueG1sUEsBAhQAFAAAAAgAh07iQOKPYqk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050F3E">
                      <w:pPr>
                        <w:spacing w:line="520" w:lineRule="exact"/>
                        <w:ind w:firstLine="360" w:firstLineChars="100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专任教师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1604645</wp:posOffset>
                </wp:positionV>
                <wp:extent cx="2571750" cy="336232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336232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75pt;margin-top:126.35pt;height:264.75pt;width:202.5pt;z-index:251659264;v-text-anchor:middle;mso-width-relative:page;mso-height-relative:page;" filled="t" stroked="f" coordsize="21600,21600" o:gfxdata="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5733415</wp:posOffset>
                </wp:positionV>
                <wp:extent cx="6607175" cy="18288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858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98B7B">
                            <w:pPr>
                              <w:spacing w:line="520" w:lineRule="exact"/>
                              <w:ind w:firstLine="560" w:firstLineChars="20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主要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从事绿色制革材料、生物质基功能材料及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辐射制冷功能材料的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开发研究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在科研项目方面，以第一作者及共同作者在《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AFM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》、《Green Chemistry》、《Journal of Cleaner Production》、《Journal of Bioresources and Bioproducts》、《Food Chemistry》、《ACS Sustainable Chemistry &amp; Engineering》、《Journal of Bioresources and Bioproducts》等国际知名期刊发表科技论文15篇。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25pt;margin-top:451.45pt;height:144pt;width:520.25pt;z-index:251668480;mso-width-relative:page;mso-height-relative:page;" filled="f" stroked="f" coordsize="21600,21600" o:gfxdata="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kMi0dsAAAAMAQAADwAAAAAAAAABACAAAAAiAAAA&#10;ZHJzL2Rvd25yZXYueG1sUEsBAhQAFAAAAAgAh07iQEfi8yc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898B7B">
                      <w:pPr>
                        <w:spacing w:line="520" w:lineRule="exact"/>
                        <w:ind w:firstLine="560" w:firstLineChars="20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主要</w:t>
                      </w:r>
                      <w:r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从事绿色制革材料、生物质基功能材料及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辐射制冷功能材料的</w:t>
                      </w:r>
                      <w:r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开发研究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在科研项目方面，以第一作者及共同作者在《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AFM</w:t>
                      </w:r>
                      <w:r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》、《Green Chemistry》、《Journal of Cleaner Production》、《Journal of Bioresources and Bioproducts》、《Food Chemistry》、《ACS Sustainable Chemistry &amp; Engineering》、《Journal of Bioresources and Bioproducts》等国际知名期刊发表科技论文15篇。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6188075</wp:posOffset>
            </wp:positionV>
            <wp:extent cx="708025" cy="260985"/>
            <wp:effectExtent l="0" t="0" r="15875" b="5715"/>
            <wp:wrapNone/>
            <wp:docPr id="4" name="图片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6306185</wp:posOffset>
                </wp:positionV>
                <wp:extent cx="1267460" cy="4000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65985" y="6576060"/>
                          <a:ext cx="126746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5B8FD">
                            <w:pPr>
                              <w:spacing w:line="480" w:lineRule="exact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研究方向成果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8pt;margin-top:496.55pt;height:31.5pt;width:99.8pt;z-index:251663360;mso-width-relative:page;mso-height-relative:page;" filled="f" stroked="f" coordsize="21600,21600" o:gfxdata="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R0JPLdAAAADAEAAA8AAAAAAAAA&#10;AQAgAAAAIgAAAGRycy9kb3ducmV2LnhtbFBLAQIUABQAAAAIAIdO4kCRVNRLRQIAAHI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45B8FD">
                      <w:pPr>
                        <w:spacing w:line="480" w:lineRule="exact"/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研究方向成果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6268720</wp:posOffset>
            </wp:positionV>
            <wp:extent cx="3081020" cy="462915"/>
            <wp:effectExtent l="0" t="0" r="5080" b="13335"/>
            <wp:wrapNone/>
            <wp:docPr id="3" name="图片 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6063615</wp:posOffset>
                </wp:positionV>
                <wp:extent cx="6028055" cy="2612390"/>
                <wp:effectExtent l="13970" t="13970" r="15875" b="215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9640" y="5059045"/>
                          <a:ext cx="6028055" cy="2612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16A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.15pt;margin-top:477.45pt;height:205.7pt;width:474.65pt;z-index:-251655168;v-text-anchor:middle;mso-width-relative:page;mso-height-relative:page;" fillcolor="#FFFFFF [3212]" filled="t" stroked="t" coordsize="21600,21600" o:gfxdata="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MmsqD2wAAAA0BAAAPAAAAAAAA&#10;AAEAIAAAACIAAABkcnMvZG93bnJldi54bWxQSwECFAAUAAAACACHTuJAxfi2+IECAAAABQAADgAA&#10;AAAAAAABACAAAAAqAQAAZHJzL2Uyb0RvYy54bWxQSwUGAAAAAAYABgBZAQAAHQYAAAAA&#10;">
                <v:fill on="t" focussize="0,0"/>
                <v:stroke weight="2.25pt" color="#016AE7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5715</wp:posOffset>
            </wp:positionV>
            <wp:extent cx="7554595" cy="10683875"/>
            <wp:effectExtent l="0" t="0" r="8255" b="3175"/>
            <wp:wrapNone/>
            <wp:docPr id="1" name="图片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8E6830E-4864-4590-A2F2-5D7FFB0F60D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B420A078-04E5-47C8-BE35-0F7F6B10B0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859D7B9E-15DD-4A2F-954B-2D561C2A147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FD5C429-6CE5-43AA-839B-2E27A0EBF00B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3B257BE0-47A9-45A1-A418-D0FEF077371B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6" w:fontKey="{A2E7EFFA-6167-41E4-B39F-95136BBE91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CwiaGRpZCI6ImE2YzM4ZmZmM2ZhYTIwMTBiZjViNjBiMWVmYjU2YjVhIiwidXNlckNvdW50IjozfQ=="/>
  </w:docVars>
  <w:rsids>
    <w:rsidRoot w:val="7B171394"/>
    <w:rsid w:val="001943D1"/>
    <w:rsid w:val="00364416"/>
    <w:rsid w:val="0041083D"/>
    <w:rsid w:val="00585131"/>
    <w:rsid w:val="006125E8"/>
    <w:rsid w:val="006269C2"/>
    <w:rsid w:val="0071248A"/>
    <w:rsid w:val="00977525"/>
    <w:rsid w:val="00994A84"/>
    <w:rsid w:val="00AE13CA"/>
    <w:rsid w:val="00AE47C1"/>
    <w:rsid w:val="00B439E3"/>
    <w:rsid w:val="00B51C5F"/>
    <w:rsid w:val="00BC6F6C"/>
    <w:rsid w:val="00CD1B47"/>
    <w:rsid w:val="02E62FD5"/>
    <w:rsid w:val="0D711A9F"/>
    <w:rsid w:val="10BC5375"/>
    <w:rsid w:val="1390636B"/>
    <w:rsid w:val="1C630155"/>
    <w:rsid w:val="257574D6"/>
    <w:rsid w:val="466B2BA2"/>
    <w:rsid w:val="46BE2D9C"/>
    <w:rsid w:val="7B17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133f142-fab8-4257-a08f-628a72c4b3e7\&#19987;&#23478;&#31616;&#20171;&#20154;&#29289;&#20171;&#32461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专家简介人物介绍.docx</Template>
  <Pages>1</Pages>
  <Words>0</Words>
  <Characters>0</Characters>
  <Lines>1</Lines>
  <Paragraphs>1</Paragraphs>
  <TotalTime>21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2024-09-18T00:46:00Z</dcterms:created>
  <dc:creator>永远的长发</dc:creator>
  <cp:lastModifiedBy>王禹</cp:lastModifiedBy>
  <dcterms:modified xsi:type="dcterms:W3CDTF">2026-09-08T03:27:29Z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v1.0_mb_Ro8TQ8MfctPW5wkX+uj9Fg==</vt:lpwstr>
  </property>
  <property fmtid="{D5CDD505-2E9C-101B-9397-08002B2CF9AE}" pid="4" name="ICV">
    <vt:lpwstr>8F8889040E654D808A85CEBE38EA9607_11</vt:lpwstr>
  </property>
  <property fmtid="{D5CDD505-2E9C-101B-9397-08002B2CF9AE}" pid="5" name="KSOTemplateDocerSaveRecord">
    <vt:lpwstr>eyJoZGlkIjoiYTZjMzhmZmYzZmFhMjAxMGJmNWI2MGIxZWZiNTZiNWEiLCJ1c2VySWQiOiIxNTU5MTkwMDE0In0=</vt:lpwstr>
  </property>
</Properties>
</file>