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A4DB9" w14:textId="1780451C" w:rsidR="000151FF" w:rsidRDefault="002F7B03">
      <w:r w:rsidRPr="002F7B03">
        <w:drawing>
          <wp:anchor distT="0" distB="0" distL="114300" distR="114300" simplePos="0" relativeHeight="251733504" behindDoc="1" locked="0" layoutInCell="1" allowOverlap="1" wp14:anchorId="47ECF2F7" wp14:editId="1BECE37F">
            <wp:simplePos x="0" y="0"/>
            <wp:positionH relativeFrom="column">
              <wp:posOffset>1181685</wp:posOffset>
            </wp:positionH>
            <wp:positionV relativeFrom="paragraph">
              <wp:posOffset>1280160</wp:posOffset>
            </wp:positionV>
            <wp:extent cx="2243797" cy="2717800"/>
            <wp:effectExtent l="0" t="0" r="4445" b="6350"/>
            <wp:wrapTight wrapText="bothSides">
              <wp:wrapPolygon edited="0">
                <wp:start x="0" y="0"/>
                <wp:lineTo x="0" y="21499"/>
                <wp:lineTo x="21459" y="21499"/>
                <wp:lineTo x="21459" y="0"/>
                <wp:lineTo x="0" y="0"/>
              </wp:wrapPolygon>
            </wp:wrapTight>
            <wp:docPr id="11747319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73199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43797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258"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0AA27C1" wp14:editId="2EE7FAEB">
                <wp:simplePos x="0" y="0"/>
                <wp:positionH relativeFrom="column">
                  <wp:posOffset>1280160</wp:posOffset>
                </wp:positionH>
                <wp:positionV relativeFrom="paragraph">
                  <wp:posOffset>6351563</wp:posOffset>
                </wp:positionV>
                <wp:extent cx="5228590" cy="2532185"/>
                <wp:effectExtent l="0" t="0" r="0" b="190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8590" cy="2532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26921F" w14:textId="6F1B364C" w:rsidR="00A57E7A" w:rsidRPr="00B51763" w:rsidRDefault="00272258" w:rsidP="00B51763">
                            <w:pPr>
                              <w:ind w:firstLineChars="200" w:firstLine="56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27225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东华大学服装设计与工程专业博士</w:t>
                            </w:r>
                            <w:r w:rsidR="00D937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、</w:t>
                            </w:r>
                            <w:r w:rsidRPr="0027225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高级服装制版师，长期</w:t>
                            </w:r>
                            <w:r w:rsidR="00E93C1A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致力于</w:t>
                            </w:r>
                            <w:r w:rsidRPr="0027225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服装智能化与数字化设计、功能及防护服装设计</w:t>
                            </w:r>
                            <w:r w:rsidR="00E93C1A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领域</w:t>
                            </w:r>
                            <w:r w:rsidRPr="0027225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，聚焦服装</w:t>
                            </w:r>
                            <w:r w:rsidR="005E019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性能</w:t>
                            </w:r>
                            <w:r w:rsidRPr="0027225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仿真</w:t>
                            </w:r>
                            <w:r w:rsidR="005E019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计算</w:t>
                            </w:r>
                            <w:r w:rsidRPr="0027225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、</w:t>
                            </w:r>
                            <w:r w:rsidR="005E019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新型材料</w:t>
                            </w:r>
                            <w:r w:rsidRPr="0027225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应用及智能系统研发。</w:t>
                            </w:r>
                            <w:r w:rsidR="00DD511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多次参与国防军工、</w:t>
                            </w:r>
                            <w:r w:rsidR="00D651AA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国际合作及校企合作等功能性</w:t>
                            </w:r>
                            <w:r w:rsidRPr="0027225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服装</w:t>
                            </w:r>
                            <w:r w:rsidR="00B1602C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研发</w:t>
                            </w:r>
                            <w:r w:rsidRPr="0027225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项目</w:t>
                            </w:r>
                            <w:r w:rsidR="00B1602C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。</w:t>
                            </w:r>
                            <w:r w:rsidRPr="0027225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以第一作者或</w:t>
                            </w:r>
                            <w:r w:rsidR="009A1EF1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通信</w:t>
                            </w:r>
                            <w:r w:rsidRPr="0027225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作者发表</w:t>
                            </w:r>
                            <w:r w:rsidR="009A1EF1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SCI、EI、北大核心</w:t>
                            </w:r>
                            <w:r w:rsidRPr="0027225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论文 16 篇</w:t>
                            </w:r>
                            <w:r w:rsidR="00B51763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。多次参与国际学术会议并进行主题学术报告。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A27C1" id="_x0000_t202" coordsize="21600,21600" o:spt="202" path="m,l,21600r21600,l21600,xe">
                <v:stroke joinstyle="miter"/>
                <v:path gradientshapeok="t" o:connecttype="rect"/>
              </v:shapetype>
              <v:shape id="文本框 14" o:spid="_x0000_s1026" type="#_x0000_t202" style="position:absolute;left:0;text-align:left;margin-left:100.8pt;margin-top:500.1pt;width:411.7pt;height:199.4pt;z-index:251709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" filled="f" stroked="f" strokeweight=".5pt">
                <v:textbox>
                  <w:txbxContent>
                    <w:p w14:paraId="3126921F" w14:textId="6F1B364C" w:rsidR="00A57E7A" w:rsidRPr="00B51763" w:rsidRDefault="00272258" w:rsidP="00B51763">
                      <w:pPr>
                        <w:ind w:firstLineChars="200" w:firstLine="56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27225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东华大学服装设计与工程专业博士</w:t>
                      </w:r>
                      <w:r w:rsidR="00D937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、</w:t>
                      </w:r>
                      <w:r w:rsidRPr="0027225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高级服装制版师，长期</w:t>
                      </w:r>
                      <w:r w:rsidR="00E93C1A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致力于</w:t>
                      </w:r>
                      <w:r w:rsidRPr="0027225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服装智能化与数字化设计、功能及防护服装设计</w:t>
                      </w:r>
                      <w:r w:rsidR="00E93C1A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领域</w:t>
                      </w:r>
                      <w:r w:rsidRPr="0027225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，聚焦服装</w:t>
                      </w:r>
                      <w:r w:rsidR="005E019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性能</w:t>
                      </w:r>
                      <w:r w:rsidRPr="0027225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仿真</w:t>
                      </w:r>
                      <w:r w:rsidR="005E019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计算</w:t>
                      </w:r>
                      <w:r w:rsidRPr="0027225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、</w:t>
                      </w:r>
                      <w:r w:rsidR="005E019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新型材料</w:t>
                      </w:r>
                      <w:r w:rsidRPr="0027225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应用及智能系统研发。</w:t>
                      </w:r>
                      <w:r w:rsidR="00DD511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多次参与国防军工、</w:t>
                      </w:r>
                      <w:r w:rsidR="00D651AA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国际合作及校企合作等功能性</w:t>
                      </w:r>
                      <w:r w:rsidRPr="0027225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服装</w:t>
                      </w:r>
                      <w:r w:rsidR="00B1602C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研发</w:t>
                      </w:r>
                      <w:r w:rsidRPr="0027225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项目</w:t>
                      </w:r>
                      <w:r w:rsidR="00B1602C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。</w:t>
                      </w:r>
                      <w:r w:rsidRPr="0027225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以第一作者或</w:t>
                      </w:r>
                      <w:r w:rsidR="009A1EF1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通信</w:t>
                      </w:r>
                      <w:r w:rsidRPr="0027225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作者发表</w:t>
                      </w:r>
                      <w:r w:rsidR="009A1EF1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SCI、EI、北大核心</w:t>
                      </w:r>
                      <w:r w:rsidRPr="0027225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论文 16 篇</w:t>
                      </w:r>
                      <w:r w:rsidR="00B51763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。多次参与国际学术会议并进行主题学术报告。</w:t>
                      </w:r>
                    </w:p>
                  </w:txbxContent>
                </v:textbox>
              </v:shape>
            </w:pict>
          </mc:Fallback>
        </mc:AlternateContent>
      </w:r>
      <w:r w:rsidR="00272258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745CDC3" wp14:editId="5FC8B180">
                <wp:simplePos x="0" y="0"/>
                <wp:positionH relativeFrom="column">
                  <wp:posOffset>1184470</wp:posOffset>
                </wp:positionH>
                <wp:positionV relativeFrom="paragraph">
                  <wp:posOffset>5820850</wp:posOffset>
                </wp:positionV>
                <wp:extent cx="1848485" cy="4000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848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97690" w14:textId="77777777" w:rsidR="000151FF" w:rsidRDefault="009664B1">
                            <w:pPr>
                              <w:spacing w:line="480" w:lineRule="exact"/>
                              <w:jc w:val="distribute"/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44"/>
                              </w:rPr>
                              <w:t>研究方向、成果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5CDC3" id="文本框 9" o:spid="_x0000_s1027" type="#_x0000_t202" style="position:absolute;left:0;text-align:left;margin-left:93.25pt;margin-top:458.35pt;width:145.55pt;height:31.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" filled="f" stroked="f" strokeweight=".5pt">
                <v:textbox>
                  <w:txbxContent>
                    <w:p w14:paraId="46F97690" w14:textId="77777777" w:rsidR="000151FF" w:rsidRDefault="009664B1">
                      <w:pPr>
                        <w:spacing w:line="480" w:lineRule="exact"/>
                        <w:jc w:val="distribute"/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36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44"/>
                        </w:rPr>
                        <w:t>研究方向、成果</w:t>
                      </w:r>
                    </w:p>
                  </w:txbxContent>
                </v:textbox>
              </v:shape>
            </w:pict>
          </mc:Fallback>
        </mc:AlternateContent>
      </w:r>
      <w:r w:rsidR="00272258">
        <w:rPr>
          <w:noProof/>
        </w:rPr>
        <w:drawing>
          <wp:anchor distT="0" distB="0" distL="114300" distR="114300" simplePos="0" relativeHeight="251636224" behindDoc="1" locked="0" layoutInCell="1" allowOverlap="1" wp14:anchorId="7069DD68" wp14:editId="00908E65">
            <wp:simplePos x="0" y="0"/>
            <wp:positionH relativeFrom="column">
              <wp:posOffset>476983</wp:posOffset>
            </wp:positionH>
            <wp:positionV relativeFrom="paragraph">
              <wp:posOffset>5748020</wp:posOffset>
            </wp:positionV>
            <wp:extent cx="3081020" cy="462915"/>
            <wp:effectExtent l="0" t="0" r="5080" b="13335"/>
            <wp:wrapNone/>
            <wp:docPr id="3" name="图片 3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1020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2258">
        <w:rPr>
          <w:noProof/>
        </w:rPr>
        <w:drawing>
          <wp:anchor distT="0" distB="0" distL="114300" distR="114300" simplePos="0" relativeHeight="251611648" behindDoc="1" locked="0" layoutInCell="1" allowOverlap="1" wp14:anchorId="77E69387" wp14:editId="6129295F">
            <wp:simplePos x="0" y="0"/>
            <wp:positionH relativeFrom="column">
              <wp:posOffset>495886</wp:posOffset>
            </wp:positionH>
            <wp:positionV relativeFrom="paragraph">
              <wp:posOffset>5686620</wp:posOffset>
            </wp:positionV>
            <wp:extent cx="708025" cy="260985"/>
            <wp:effectExtent l="0" t="0" r="15875" b="5715"/>
            <wp:wrapNone/>
            <wp:docPr id="4" name="图片 4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02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A2A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CCFAB53" wp14:editId="18732852">
                <wp:simplePos x="0" y="0"/>
                <wp:positionH relativeFrom="column">
                  <wp:posOffset>4121598</wp:posOffset>
                </wp:positionH>
                <wp:positionV relativeFrom="paragraph">
                  <wp:posOffset>3197449</wp:posOffset>
                </wp:positionV>
                <wp:extent cx="3019425" cy="1279103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12791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E93C7" w14:textId="0C9600F5" w:rsidR="000151FF" w:rsidRPr="00132FCE" w:rsidRDefault="00A57E7A" w:rsidP="00132FCE">
                            <w:pPr>
                              <w:spacing w:line="6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>—</w:t>
                            </w:r>
                            <w:r w:rsidR="00317C0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>高级</w:t>
                            </w:r>
                            <w:r w:rsidR="00F6096D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>服装制</w:t>
                            </w:r>
                            <w:r w:rsidR="00132FC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>版师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FAB53" id="文本框 13" o:spid="_x0000_s1028" type="#_x0000_t202" style="position:absolute;left:0;text-align:left;margin-left:324.55pt;margin-top:251.75pt;width:237.75pt;height:100.7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" filled="f" stroked="f" strokeweight=".5pt">
                <v:textbox>
                  <w:txbxContent>
                    <w:p w14:paraId="386E93C7" w14:textId="0C9600F5" w:rsidR="000151FF" w:rsidRPr="00132FCE" w:rsidRDefault="00A57E7A" w:rsidP="00132FCE">
                      <w:pPr>
                        <w:spacing w:line="6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36"/>
                        </w:rPr>
                        <w:t>—</w:t>
                      </w:r>
                      <w:r w:rsidR="00317C0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36"/>
                        </w:rPr>
                        <w:t>高级</w:t>
                      </w:r>
                      <w:r w:rsidR="00F6096D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36"/>
                        </w:rPr>
                        <w:t>服装制</w:t>
                      </w:r>
                      <w:r w:rsidR="00132FC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36"/>
                        </w:rPr>
                        <w:t>版师</w:t>
                      </w:r>
                    </w:p>
                  </w:txbxContent>
                </v:textbox>
              </v:shape>
            </w:pict>
          </mc:Fallback>
        </mc:AlternateContent>
      </w:r>
      <w:r w:rsidR="00132FCE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39AD5F4" wp14:editId="19821192">
                <wp:simplePos x="0" y="0"/>
                <wp:positionH relativeFrom="column">
                  <wp:posOffset>4133068</wp:posOffset>
                </wp:positionH>
                <wp:positionV relativeFrom="paragraph">
                  <wp:posOffset>2272555</wp:posOffset>
                </wp:positionV>
                <wp:extent cx="3076190" cy="1136393"/>
                <wp:effectExtent l="0" t="0" r="0" b="698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190" cy="1136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FC03C" w14:textId="387C0D1B" w:rsidR="00435948" w:rsidRDefault="00435948" w:rsidP="00C61219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>专任教师</w:t>
                            </w:r>
                          </w:p>
                          <w:p w14:paraId="0BC323BC" w14:textId="10AB617E" w:rsidR="00C61219" w:rsidRDefault="00C61219" w:rsidP="00C61219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>服装设计与工程专业</w:t>
                            </w:r>
                            <w:r w:rsidR="00DE1A2A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E544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>博士</w:t>
                            </w:r>
                          </w:p>
                          <w:p w14:paraId="4C0DBF1F" w14:textId="0A0F8699" w:rsidR="000151FF" w:rsidRDefault="000151FF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AD5F4" id="文本框 11" o:spid="_x0000_s1029" type="#_x0000_t202" style="position:absolute;left:0;text-align:left;margin-left:325.45pt;margin-top:178.95pt;width:242.2pt;height:89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" filled="f" stroked="f" strokeweight=".5pt">
                <v:textbox>
                  <w:txbxContent>
                    <w:p w14:paraId="5C1FC03C" w14:textId="387C0D1B" w:rsidR="00435948" w:rsidRDefault="00435948" w:rsidP="00C61219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36"/>
                        </w:rPr>
                        <w:t>专任教师</w:t>
                      </w:r>
                    </w:p>
                    <w:p w14:paraId="0BC323BC" w14:textId="10AB617E" w:rsidR="00C61219" w:rsidRDefault="00C61219" w:rsidP="00C61219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36"/>
                        </w:rPr>
                        <w:t>服装设计与工程专业</w:t>
                      </w:r>
                      <w:r w:rsidR="00DE1A2A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36"/>
                        </w:rPr>
                        <w:t xml:space="preserve"> </w:t>
                      </w:r>
                      <w:r w:rsidR="007E544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36"/>
                        </w:rPr>
                        <w:t>博士</w:t>
                      </w:r>
                    </w:p>
                    <w:p w14:paraId="4C0DBF1F" w14:textId="0A0F8699" w:rsidR="000151FF" w:rsidRDefault="000151FF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5948">
        <w:rPr>
          <w:rFonts w:hint="eastAsia"/>
          <w:noProof/>
        </w:rPr>
        <w:drawing>
          <wp:anchor distT="0" distB="0" distL="114300" distR="114300" simplePos="0" relativeHeight="251599360" behindDoc="1" locked="0" layoutInCell="1" allowOverlap="1" wp14:anchorId="462DC002" wp14:editId="210D8467">
            <wp:simplePos x="0" y="0"/>
            <wp:positionH relativeFrom="column">
              <wp:posOffset>-57150</wp:posOffset>
            </wp:positionH>
            <wp:positionV relativeFrom="paragraph">
              <wp:posOffset>-262405</wp:posOffset>
            </wp:positionV>
            <wp:extent cx="7673955" cy="10944225"/>
            <wp:effectExtent l="0" t="0" r="3810" b="0"/>
            <wp:wrapNone/>
            <wp:docPr id="1" name="图片 1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3955" cy="1094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4B1">
        <w:rPr>
          <w:noProof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 wp14:anchorId="5DDC65E6" wp14:editId="4A289710">
                <wp:simplePos x="0" y="0"/>
                <wp:positionH relativeFrom="column">
                  <wp:posOffset>819150</wp:posOffset>
                </wp:positionH>
                <wp:positionV relativeFrom="paragraph">
                  <wp:posOffset>5686425</wp:posOffset>
                </wp:positionV>
                <wp:extent cx="6119495" cy="3569970"/>
                <wp:effectExtent l="19050" t="19050" r="14605" b="1143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35699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16AE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B7D6D" id="矩形 6" o:spid="_x0000_s1026" style="position:absolute;margin-left:64.5pt;margin-top:447.75pt;width:481.85pt;height:281.1pt;z-index:-251692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" fillcolor="white [3212]" strokecolor="#016ae7" strokeweight="2.25pt"/>
            </w:pict>
          </mc:Fallback>
        </mc:AlternateContent>
      </w:r>
      <w:r w:rsidR="009664B1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C75C80F" wp14:editId="17BA4000">
                <wp:simplePos x="0" y="0"/>
                <wp:positionH relativeFrom="column">
                  <wp:posOffset>4145280</wp:posOffset>
                </wp:positionH>
                <wp:positionV relativeFrom="paragraph">
                  <wp:posOffset>1391920</wp:posOffset>
                </wp:positionV>
                <wp:extent cx="1689735" cy="64452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64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6A886E" w14:textId="7318F859" w:rsidR="000151FF" w:rsidRDefault="00C61219">
                            <w:pPr>
                              <w:spacing w:line="920" w:lineRule="exact"/>
                              <w:jc w:val="distribute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</w:rPr>
                              <w:t>马亮</w:t>
                            </w:r>
                            <w:r w:rsidR="009664B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5C80F" id="文本框 10" o:spid="_x0000_s1030" type="#_x0000_t202" style="position:absolute;left:0;text-align:left;margin-left:326.4pt;margin-top:109.6pt;width:133.05pt;height:50.7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" filled="f" stroked="f" strokeweight=".5pt">
                <v:textbox>
                  <w:txbxContent>
                    <w:p w14:paraId="6B6A886E" w14:textId="7318F859" w:rsidR="000151FF" w:rsidRDefault="00C61219">
                      <w:pPr>
                        <w:spacing w:line="920" w:lineRule="exact"/>
                        <w:jc w:val="distribute"/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7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72"/>
                          <w:szCs w:val="144"/>
                        </w:rPr>
                        <w:t>马亮</w:t>
                      </w:r>
                      <w:r w:rsidR="009664B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72"/>
                          <w:szCs w:val="144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151FF">
      <w:pgSz w:w="11906" w:h="16838"/>
      <w:pgMar w:top="0" w:right="0" w:bottom="0" w:left="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656B844-760A-438A-AEF8-B380806D600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2" w:subsetted="1" w:fontKey="{E92231AB-5261-4522-B286-2CC666B618DC}"/>
    <w:embedBold r:id="rId3" w:subsetted="1" w:fontKey="{CD5457D2-4D3E-4CFF-98D3-9EFFE4284D9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4DF7E2A1-7D87-4165-9B60-27BEC94F83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jb3VudCI6MTAsImhkaWQiOiJhNmMzOGZmZjNmYWEyMDEwYmY1YjYwYjFlZmI1NmI1YSIsInVzZXJDb3VudCI6Mn0="/>
  </w:docVars>
  <w:rsids>
    <w:rsidRoot w:val="7B171394"/>
    <w:rsid w:val="00013ECE"/>
    <w:rsid w:val="000151FF"/>
    <w:rsid w:val="00123CA4"/>
    <w:rsid w:val="00132FCE"/>
    <w:rsid w:val="00272258"/>
    <w:rsid w:val="002F7B03"/>
    <w:rsid w:val="00317C0E"/>
    <w:rsid w:val="003539B5"/>
    <w:rsid w:val="00435948"/>
    <w:rsid w:val="005E0198"/>
    <w:rsid w:val="00677A12"/>
    <w:rsid w:val="006B63B3"/>
    <w:rsid w:val="007E5448"/>
    <w:rsid w:val="009664B1"/>
    <w:rsid w:val="009A1EF1"/>
    <w:rsid w:val="00A57E7A"/>
    <w:rsid w:val="00B1602C"/>
    <w:rsid w:val="00B51763"/>
    <w:rsid w:val="00C61219"/>
    <w:rsid w:val="00C84E36"/>
    <w:rsid w:val="00D651AA"/>
    <w:rsid w:val="00D937F8"/>
    <w:rsid w:val="00DA7140"/>
    <w:rsid w:val="00DD511F"/>
    <w:rsid w:val="00DE1A2A"/>
    <w:rsid w:val="00E93C1A"/>
    <w:rsid w:val="00F6096D"/>
    <w:rsid w:val="02E62FD5"/>
    <w:rsid w:val="094A2BCE"/>
    <w:rsid w:val="0D711A9F"/>
    <w:rsid w:val="107C69BB"/>
    <w:rsid w:val="10BC5375"/>
    <w:rsid w:val="11A12991"/>
    <w:rsid w:val="1C630155"/>
    <w:rsid w:val="1DF717AD"/>
    <w:rsid w:val="257574D6"/>
    <w:rsid w:val="2CC35E7E"/>
    <w:rsid w:val="33524CFB"/>
    <w:rsid w:val="35B43C28"/>
    <w:rsid w:val="373E34F0"/>
    <w:rsid w:val="466B2BA2"/>
    <w:rsid w:val="46BE2D9C"/>
    <w:rsid w:val="5891595B"/>
    <w:rsid w:val="7A793CFE"/>
    <w:rsid w:val="7B17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85E0A0F"/>
  <w15:docId w15:val="{1EB6132F-4014-44F6-ADB7-EE4EFC65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9133f142-fab8-4257-a08f-628a72c4b3e7\&#19987;&#23478;&#31616;&#20171;&#20154;&#29289;&#20171;&#32461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专家简介人物介绍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永远的长发</dc:creator>
  <cp:lastModifiedBy>Liang Ma</cp:lastModifiedBy>
  <cp:revision>2</cp:revision>
  <dcterms:created xsi:type="dcterms:W3CDTF">2026-01-20T23:10:00Z</dcterms:created>
  <dcterms:modified xsi:type="dcterms:W3CDTF">2026-01-20T23:10:00Z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UUID">
    <vt:lpwstr>v1.0_mb_Ro8TQ8MfctPW5wkX+uj9Fg==</vt:lpwstr>
  </property>
  <property fmtid="{D5CDD505-2E9C-101B-9397-08002B2CF9AE}" pid="4" name="ICV">
    <vt:lpwstr>9F296F5E191B400E8FE37E9CAB4625E3_13</vt:lpwstr>
  </property>
  <property fmtid="{D5CDD505-2E9C-101B-9397-08002B2CF9AE}" pid="5" name="KSOTemplateDocerSaveRecord">
    <vt:lpwstr>eyJoZGlkIjoiZTlmYmFhYjdiYTE0MTU4ZmU5Y2ViYjVjNmUxNzc3Y2YiLCJ1c2VySWQiOiIxMzA2ODY2NDk1In0=</vt:lpwstr>
  </property>
</Properties>
</file>