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4046855</wp:posOffset>
                </wp:positionH>
                <wp:positionV relativeFrom="paragraph">
                  <wp:posOffset>3068320</wp:posOffset>
                </wp:positionV>
                <wp:extent cx="2900680" cy="235712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2357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—路易威登陈列师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—红秀杂志时尚编辑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—居上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LIFENESS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品牌策划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—硕士研究生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—时尚管理专业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65pt;margin-top:241.6pt;height:185.6pt;width:228.4pt;z-index:251666432;mso-width-relative:page;mso-height-relative:page;" filled="f" stroked="f" coordsize="21600,21600" o:gfxdata="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aVircAAAADAEAAA8AAAAAAAAAAQAgAAAAIgAA&#10;AGRycy9kb3ducmV2LnhtbFBLAQIUABQAAAAIAIdO4kAnmmpG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—路易威登陈列师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—红秀杂志时尚编辑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—居上</w:t>
                      </w:r>
                      <w:r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LIFENESS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品牌策划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—硕士研究生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—时尚管理专业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6306185</wp:posOffset>
                </wp:positionV>
                <wp:extent cx="1957070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9570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65pt;margin-top:496.55pt;height:31.5pt;width:154.1pt;z-index:251664384;mso-width-relative:page;mso-height-relative:page;" filled="f" stroked="f" coordsize="21600,21600" o:gfxdata="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Dgm2V3QAAAAwBAAAPAAAAAAAA&#10;AAEAIAAAACIAAABkcnMvZG93bnJldi54bWxQSwECFAAUAAAACACHTuJAlcQz+EYCAAByBAAADgAA&#10;AAAAAAABACAAAAAs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1602105</wp:posOffset>
                </wp:positionV>
                <wp:extent cx="1689735" cy="9537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沈颖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35pt;margin-top:126.15pt;height:75.1pt;width:133.05pt;z-index:251668480;mso-width-relative:page;mso-height-relative:page;" filled="f" stroked="f" coordsize="21600,21600" o:gfxdata="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jfuZLcAAAACwEAAA8AAAAAAAAAAQAgAAAAIgAA&#10;AGRycy9kb3ducmV2LnhtbFBLAQIUABQAAAAIAIdO4kA1+fRJ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沈颖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1778000</wp:posOffset>
                </wp:positionV>
                <wp:extent cx="2438400" cy="3362325"/>
                <wp:effectExtent l="0" t="0" r="0" b="158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438400" cy="336232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6pt;margin-top:140pt;height:264.75pt;width:192pt;z-index:251660288;v-text-anchor:middle;mso-width-relative:page;mso-height-relative:page;" filled="t" stroked="f" coordsize="21600,21600" o:gfxdata="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4178300</wp:posOffset>
                </wp:positionH>
                <wp:positionV relativeFrom="paragraph">
                  <wp:posOffset>1746885</wp:posOffset>
                </wp:positionV>
                <wp:extent cx="2934970" cy="133413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334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专任教师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pt;margin-top:137.55pt;height:105.05pt;width:231.1pt;z-index:251665408;mso-width-relative:page;mso-height-relative:page;" filled="f" stroked="f" coordsize="21600,21600" o:gfxdata="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wWD7zcAAAADAEAAA8AAAAAAAAAAQAgAAAAIgAA&#10;AGRycy9kb3ducmV2LnhtbFBLAQIUABQAAAAIAIdO4kDxhz3B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专任教师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6899910</wp:posOffset>
                </wp:positionV>
                <wp:extent cx="5000625" cy="17621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0006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560" w:firstLineChars="2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研究方向聚焦时尚品牌管理与新媒体策划：品牌策划、竞品研究、创意策划、视觉设计、视频执导、文案撰写等，随时关注各大品牌市场动向，了解消费者需求，根据品牌定位并结合热点时事策划创意市场营销与推广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95pt;margin-top:543.3pt;height:138.75pt;width:393.75pt;z-index:251667456;mso-width-relative:page;mso-height-relative:page;" filled="f" stroked="f" coordsize="21600,21600" o:gfxdata="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8w/wEt4AAAAOAQAADwAAAAAA&#10;AAABACAAAAAiAAAAZHJzL2Rvd25yZXYueG1sUEsBAhQAFAAAAAgAh07iQLO89vdGAgAAdQQAAA4A&#10;AAAAAAAAAQAgAAAALQ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560" w:firstLineChars="2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研究方向聚焦时尚品牌管理与新媒体策划：品牌策划、竞品研究、创意策划、视觉设计、视频执导、文案撰写等，随时关注各大品牌市场动向，了解消费者需求，根据品牌定位并结合热点时事策划创意市场营销与推广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48BA6C9-7E8A-4555-9888-8C7F9F538B4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A4C9A4B-9BCB-472A-84FD-E3A06ACA1DA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AAC3855-49E7-45AB-9D97-A4C071794C0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29D880A-60B7-473F-A9AE-5DFBE229124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F0841CF-9BE2-4309-B3AA-B0003973CE35}"/>
  </w:font>
  <w:font w:name="pingfang sc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pingfang sc semibold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9AA29040-7A59-43DE-85F8-B9F3BE3043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JhNmMzOGZmZjNmYWEyMDEwYmY1YjYwYjFlZmI1NmI1YSIsInVzZXJDb3VudCI6Mn0="/>
  </w:docVars>
  <w:rsids>
    <w:rsidRoot w:val="7B171394"/>
    <w:rsid w:val="02E62FD5"/>
    <w:rsid w:val="0D711A9F"/>
    <w:rsid w:val="10BC5375"/>
    <w:rsid w:val="1C630155"/>
    <w:rsid w:val="1D0857D5"/>
    <w:rsid w:val="257574D6"/>
    <w:rsid w:val="3BDCCFD3"/>
    <w:rsid w:val="466B2BA2"/>
    <w:rsid w:val="46BE2D9C"/>
    <w:rsid w:val="52D43F50"/>
    <w:rsid w:val="6E074C5F"/>
    <w:rsid w:val="6FEF13FD"/>
    <w:rsid w:val="7B171394"/>
    <w:rsid w:val="FF2D9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rPr>
      <w:sz w:val="24"/>
    </w:rPr>
  </w:style>
  <w:style w:type="character" w:customStyle="1" w:styleId="5">
    <w:name w:val="s1"/>
    <w:basedOn w:val="4"/>
    <w:autoRedefine/>
    <w:qFormat/>
    <w:uiPriority w:val="0"/>
    <w:rPr>
      <w:rFonts w:ascii="pingfang sc" w:hAnsi="pingfang sc" w:eastAsia="pingfang sc" w:cs="pingfang sc"/>
      <w:sz w:val="20"/>
      <w:szCs w:val="20"/>
    </w:rPr>
  </w:style>
  <w:style w:type="paragraph" w:customStyle="1" w:styleId="6">
    <w:name w:val="p1"/>
    <w:basedOn w:val="1"/>
    <w:autoRedefine/>
    <w:qFormat/>
    <w:uiPriority w:val="0"/>
    <w:pPr>
      <w:shd w:val="clear" w:fill="FFFFFF"/>
      <w:spacing w:before="0" w:beforeAutospacing="0" w:after="240" w:afterAutospacing="0" w:line="200" w:lineRule="atLeast"/>
      <w:ind w:left="0" w:right="0"/>
      <w:jc w:val="both"/>
    </w:pPr>
    <w:rPr>
      <w:rFonts w:ascii="pingfang sc semibold" w:hAnsi="pingfang sc semibold" w:eastAsia="pingfang sc semibold" w:cs="pingfang sc semibold"/>
      <w:color w:val="000000"/>
      <w:kern w:val="0"/>
      <w:sz w:val="20"/>
      <w:szCs w:val="2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ng\Library\Containers\com.kingsoft.wpsoffice.mac\Data\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2024-09-18T08:46:00Z</dcterms:created>
  <dc:creator>永远的长发</dc:creator>
  <cp:lastModifiedBy>王禹</cp:lastModifiedBy>
  <dcterms:modified xsi:type="dcterms:W3CDTF">2024-09-24T08:46:51Z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D4142673BC268B6D1B94EB66FE0762FC_43</vt:lpwstr>
  </property>
</Properties>
</file>