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3521710</wp:posOffset>
                </wp:positionV>
                <wp:extent cx="2959735" cy="16910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169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—13年职业教学经验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—服装设计与工程专业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pt;margin-top:277.3pt;height:133.15pt;width:233.05pt;z-index:251667456;mso-width-relative:page;mso-height-relative:page;" filled="f" stroked="f" coordsize="21600,21600" o:gfxdata="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+6kAzcAAAADAEAAA8AAAAAAAAAAQAgAAAAIgAA&#10;AGRycy9kb3ducmV2LnhtbFBLAQIUABQAAAAIAIdO4kAjv2lO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—13年职业教学经验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—服装设计与工程专业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6306185</wp:posOffset>
                </wp:positionV>
                <wp:extent cx="200469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046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15pt;margin-top:496.55pt;height:31.5pt;width:157.85pt;z-index:251664384;mso-width-relative:page;mso-height-relative:page;" filled="f" stroked="f" coordsize="21600,21600" o:gfxdata="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3NwHqNwAAAAMAQAADwAAAAAAAAAB&#10;ACAAAAAiAAAAZHJzL2Rvd25yZXYueG1sUEsBAhQAFAAAAAgAh07iQFQe8T5FAgAAcg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1855470</wp:posOffset>
                </wp:positionV>
                <wp:extent cx="2376170" cy="3362325"/>
                <wp:effectExtent l="0" t="0" r="508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376170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65pt;margin-top:146.1pt;height:264.75pt;width:187.1pt;z-index:251660288;v-text-anchor:middle;mso-width-relative:page;mso-height-relative:page;" filled="t" stroked="f" coordsize="21600,21600" o:gfxdata="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mx0QOrK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C+gAA&#10;AAIAAgL6AAAAAg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jYA&#10;AAAAUmdodGxvbmcAAAQ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FThCSU0EDAAAAAAN4gAAAAEAAABjAAAAlgAAASwAAK/IAAANxgAYAAH/2P/tAAxBZG9i&#10;ZV9DTQAB/+4ADkFkb2JlAGSAAAAAAf/bAIQADAgICAkIDAkJDBELCgsRFQ8MDA8VGBMTFRMTGBEM&#10;DAwMDAwRDAwMDAwMDAwMDAwMDAwMDAwMDAwMDAwMDAwMDAENCwsNDg0QDg4QFA4ODhQUDg4ODhQR&#10;DAwMDAwREQwMDAwMDBEMDAwMDAwMDAwMDAwMDAwMDAwMDAwMDAwMDAwM/8AAEQgAlgBj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GNgQaAwERAAIRAQMRAf/dAAQAh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6799580</wp:posOffset>
                </wp:positionV>
                <wp:extent cx="5502910" cy="28848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502910" cy="288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服装品牌营销领域的教学与科研工作。具有新媒体电商考评员资格，直播电商运营培训师资格，服装陈列设计1+X职业技能培训师及考评员资格。“建行杯”四川省国际大学生创新大赛优秀指导老师。荣获全国教师教学能力大赛国赛二等奖1项、四川省教师教学能力大赛一等奖1项、二等奖1项；四川省信息化比赛案例一等奖2项、微课三等奖1项。指导学生团队参加“互联网+”大赛获国赛铜奖1项、四川省金奖1项、银奖2项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05pt;margin-top:535.4pt;height:227.15pt;width:433.3pt;z-index:251668480;mso-width-relative:page;mso-height-relative:page;" filled="f" stroked="f" coordsize="21600,21600" o:gfxdata="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+KeCdwAAAAOAQAADwAAAAAA&#10;AAABACAAAAAiAAAAZHJzL2Rvd25yZXYueG1sUEsBAhQAFAAAAAgAh07iQM4hAuxIAgAAdQ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服装品牌营销领域的教学与科研工作。具有新媒体电商考评员资格，直播电商运营培训师资格，服装陈列设计1+X职业技能培训师及考评员资格。“建行杯”四川省国际大学生创新大赛优秀指导老师。荣获全国教师教学能力大赛国赛二等奖1项、四川省教师教学能力大赛一等奖1项、二等奖1项；四川省信息化比赛案例一等奖2项、微课三等奖1项。指导学生团队参加“互联网+”大赛获国赛铜奖1项、四川省金奖1项、银奖2项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6063615</wp:posOffset>
                </wp:positionV>
                <wp:extent cx="6175375" cy="3719830"/>
                <wp:effectExtent l="13970" t="13970" r="2095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75375" cy="3719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75pt;margin-top:477.45pt;height:292.9pt;width:486.25pt;z-index:-251654144;v-text-anchor:middle;mso-width-relative:page;mso-height-relative:page;" fillcolor="#FFFFFF [3212]" filled="t" stroked="t" coordsize="21600,21600" o:gfxdata="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ir48R2gAAAA0BAAAPAAAAAAAA&#10;AAEAIAAAACIAAABkcnMvZG93bnJldi54bWxQSwECFAAUAAAACACHTuJA3mAGUoICAAAABQAADgAA&#10;AAAAAAABACAAAAAp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7830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7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140.4pt;width:231.1pt;z-index:251666432;mso-width-relative:page;mso-height-relative:page;" filled="f" stroked="f" coordsize="21600,21600" o:gfxdata="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KDEwd0AAAAMAQAADwAAAAAAAAABACAAAAAi&#10;AAAAZHJzL2Rvd25yZXYueG1sUEsBAhQAFAAAAAgAh07iQBqabxA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讲师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王川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王川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C6C572-5EEF-4631-8B19-1AA9E6BDB2D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7C30FA-687C-4C81-BC6A-FE72A5720C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7944504-3923-4B10-84A8-8EE335E81A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93185F-8FBA-4EA1-8D57-D0EFA756E25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E2EF17F-2E0C-46FD-9CD0-B1E3BACE96A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729E6746-53C1-4684-8B06-D8BE8CB09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hNmMzOGZmZjNmYWEyMDEwYmY1YjYwYjFlZmI1NmI1YSIsInVzZXJDb3VudCI6Mn0="/>
  </w:docVars>
  <w:rsids>
    <w:rsidRoot w:val="7B171394"/>
    <w:rsid w:val="02E62FD5"/>
    <w:rsid w:val="0D711A9F"/>
    <w:rsid w:val="10BC5375"/>
    <w:rsid w:val="1460699A"/>
    <w:rsid w:val="1AFE48C4"/>
    <w:rsid w:val="1C630155"/>
    <w:rsid w:val="1FFF695C"/>
    <w:rsid w:val="257574D6"/>
    <w:rsid w:val="26A73075"/>
    <w:rsid w:val="272B4278"/>
    <w:rsid w:val="2E6E2213"/>
    <w:rsid w:val="466B2BA2"/>
    <w:rsid w:val="46BE2D9C"/>
    <w:rsid w:val="637A0D88"/>
    <w:rsid w:val="6E050814"/>
    <w:rsid w:val="6F9D144F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2024-09-24T08:47:25Z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2A0C491A56484595A958BF8FC9A785D1_13</vt:lpwstr>
  </property>
</Properties>
</file>